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928F2" w14:textId="3936BBC3" w:rsidR="00434A39" w:rsidRDefault="000B17F4">
      <w:bookmarkStart w:id="0" w:name="_GoBack"/>
      <w:r>
        <w:rPr>
          <w:noProof/>
        </w:rPr>
        <w:drawing>
          <wp:anchor distT="0" distB="0" distL="114300" distR="114300" simplePos="0" relativeHeight="251683840" behindDoc="0" locked="0" layoutInCell="1" allowOverlap="1" wp14:anchorId="17A656DC" wp14:editId="1E5078B6">
            <wp:simplePos x="0" y="0"/>
            <wp:positionH relativeFrom="column">
              <wp:posOffset>4868545</wp:posOffset>
            </wp:positionH>
            <wp:positionV relativeFrom="paragraph">
              <wp:posOffset>8193405</wp:posOffset>
            </wp:positionV>
            <wp:extent cx="1592580" cy="694944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_logo-FINAL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10167">
        <w:rPr>
          <w:noProof/>
        </w:rPr>
        <w:drawing>
          <wp:anchor distT="0" distB="0" distL="114300" distR="114300" simplePos="0" relativeHeight="251682816" behindDoc="0" locked="0" layoutInCell="1" allowOverlap="1" wp14:anchorId="0C88FCDA" wp14:editId="552077D5">
            <wp:simplePos x="0" y="0"/>
            <wp:positionH relativeFrom="column">
              <wp:posOffset>4177755</wp:posOffset>
            </wp:positionH>
            <wp:positionV relativeFrom="paragraph">
              <wp:posOffset>356235</wp:posOffset>
            </wp:positionV>
            <wp:extent cx="2002699" cy="35623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3" cy="356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B240F" wp14:editId="028EF917">
                <wp:simplePos x="0" y="0"/>
                <wp:positionH relativeFrom="column">
                  <wp:posOffset>-824865</wp:posOffset>
                </wp:positionH>
                <wp:positionV relativeFrom="paragraph">
                  <wp:posOffset>-685800</wp:posOffset>
                </wp:positionV>
                <wp:extent cx="7098030" cy="11607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B1830" w14:textId="5873C6BC" w:rsidR="00130263" w:rsidRPr="00652F05" w:rsidRDefault="0013026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52F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Downloading the 2016 NORM Conference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64.9pt;margin-top:-53.95pt;width:558.9pt;height:9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" filled="f" stroked="f">
                <v:textbox>
                  <w:txbxContent>
                    <w:p w14:paraId="221B1830" w14:textId="5873C6BC" w:rsidR="00130263" w:rsidRPr="00652F05" w:rsidRDefault="0013026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52F0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Downloading the 2016 NORM Conference 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E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895A5" wp14:editId="77E321C9">
                <wp:simplePos x="0" y="0"/>
                <wp:positionH relativeFrom="column">
                  <wp:posOffset>-657860</wp:posOffset>
                </wp:positionH>
                <wp:positionV relativeFrom="paragraph">
                  <wp:posOffset>695960</wp:posOffset>
                </wp:positionV>
                <wp:extent cx="3440430" cy="441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92EEA2" w14:textId="6CFEF919" w:rsidR="00130263" w:rsidRPr="00910167" w:rsidRDefault="0013026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456A"/>
                                <w:sz w:val="48"/>
                                <w:szCs w:val="48"/>
                              </w:rPr>
                            </w:pPr>
                            <w:r w:rsidRPr="00910167">
                              <w:rPr>
                                <w:rFonts w:ascii="Arial" w:hAnsi="Arial" w:cs="Arial"/>
                                <w:b/>
                                <w:color w:val="00456A"/>
                                <w:sz w:val="48"/>
                                <w:szCs w:val="48"/>
                              </w:rPr>
                              <w:t>Get the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-51.75pt;margin-top:54.8pt;width:270.9pt;height:3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" filled="f" stroked="f">
                <v:textbox style="mso-fit-shape-to-text:t">
                  <w:txbxContent>
                    <w:p w14:paraId="6492EEA2" w14:textId="6CFEF919" w:rsidR="00130263" w:rsidRPr="00910167" w:rsidRDefault="00130263">
                      <w:pPr>
                        <w:rPr>
                          <w:rFonts w:ascii="Arial" w:hAnsi="Arial" w:cs="Arial"/>
                          <w:b/>
                          <w:noProof/>
                          <w:color w:val="00456A"/>
                          <w:sz w:val="48"/>
                          <w:szCs w:val="48"/>
                        </w:rPr>
                      </w:pPr>
                      <w:r w:rsidRPr="00910167">
                        <w:rPr>
                          <w:rFonts w:ascii="Arial" w:hAnsi="Arial" w:cs="Arial"/>
                          <w:b/>
                          <w:color w:val="00456A"/>
                          <w:sz w:val="48"/>
                          <w:szCs w:val="48"/>
                        </w:rPr>
                        <w:t>Get the app</w:t>
                      </w:r>
                    </w:p>
                  </w:txbxContent>
                </v:textbox>
              </v:shape>
            </w:pict>
          </mc:Fallback>
        </mc:AlternateContent>
      </w:r>
      <w:r w:rsidR="000C6E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60D2A" wp14:editId="7C793EC1">
                <wp:simplePos x="0" y="0"/>
                <wp:positionH relativeFrom="column">
                  <wp:posOffset>-658495</wp:posOffset>
                </wp:positionH>
                <wp:positionV relativeFrom="paragraph">
                  <wp:posOffset>1049020</wp:posOffset>
                </wp:positionV>
                <wp:extent cx="4191000" cy="349123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49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34C0B" w14:textId="2170491C" w:rsidR="00130263" w:rsidRDefault="00130263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  <w:r w:rsidRPr="009101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 xml:space="preserve">1 Go the right store.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Access the App Store on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>iOS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devices and the Play Store on Android. 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507A033A" w14:textId="19AF01BF" w:rsidR="00130263" w:rsidRPr="000C6EF4" w:rsidRDefault="00130263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 w:rsidRPr="000C6EF4">
                              <w:rPr>
                                <w:rFonts w:ascii="Arial" w:eastAsia="Times New Roman" w:hAnsi="Arial" w:cs="Arial"/>
                                <w:i/>
                                <w:color w:val="555555"/>
                              </w:rPr>
                              <w:t>If you’re using a Blackberry or Windows phone, skip these steps.</w:t>
                            </w:r>
                            <w:r w:rsidRPr="000C6EF4"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 You’ll need to use 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he web version of the app instead. </w:t>
                            </w:r>
                            <w:r w:rsidRPr="00910167">
                              <w:rPr>
                                <w:rFonts w:ascii="Arial" w:eastAsia="Times New Roman" w:hAnsi="Arial" w:cs="Arial"/>
                                <w:color w:val="555555"/>
                                <w:highlight w:val="yellow"/>
                              </w:rPr>
                              <w:t>&lt;&lt;LINK HERE&gt;&gt;</w:t>
                            </w:r>
                          </w:p>
                          <w:p w14:paraId="2B29B639" w14:textId="77777777" w:rsidR="00130263" w:rsidRDefault="00130263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1D16D308" w14:textId="4DB429D3" w:rsidR="00130263" w:rsidRDefault="00130263" w:rsidP="00924AEB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 w:rsidRPr="009101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2 Install the app.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Search for “norm event.” Once you’ve found the app, tap either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555555"/>
                              </w:rPr>
                              <w:t>D</w:t>
                            </w:r>
                            <w:r w:rsidRPr="00924AEB">
                              <w:rPr>
                                <w:rFonts w:ascii="Arial" w:eastAsia="Times New Roman" w:hAnsi="Arial" w:cs="Arial"/>
                                <w:b/>
                                <w:color w:val="555555"/>
                              </w:rPr>
                              <w:t>ownload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 or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555555"/>
                              </w:rPr>
                              <w:t>I</w:t>
                            </w:r>
                            <w:r w:rsidRPr="00924AEB">
                              <w:rPr>
                                <w:rFonts w:ascii="Arial" w:eastAsia="Times New Roman" w:hAnsi="Arial" w:cs="Arial"/>
                                <w:b/>
                                <w:color w:val="555555"/>
                              </w:rPr>
                              <w:t>nstall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. </w:t>
                            </w:r>
                          </w:p>
                          <w:p w14:paraId="20F56CA0" w14:textId="77777777" w:rsidR="00130263" w:rsidRDefault="00130263" w:rsidP="00924AEB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</w:p>
                          <w:p w14:paraId="7E9C15A0" w14:textId="13B5552D" w:rsidR="00130263" w:rsidRDefault="00130263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After installing, a new icon will appear on the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>homescreen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 of your phone.     </w:t>
                            </w:r>
                          </w:p>
                          <w:p w14:paraId="785EBFB9" w14:textId="77777777" w:rsidR="00130263" w:rsidRDefault="00130263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</w:p>
                          <w:p w14:paraId="775DD814" w14:textId="0488F8E0" w:rsidR="00130263" w:rsidRPr="008F28F5" w:rsidRDefault="00130263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51.8pt;margin-top:82.6pt;width:330pt;height:27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" filled="f" stroked="f">
                <v:textbox>
                  <w:txbxContent>
                    <w:p w14:paraId="7F934C0B" w14:textId="2170491C" w:rsidR="00130263" w:rsidRDefault="00130263">
                      <w:pPr>
                        <w:rPr>
                          <w:rFonts w:ascii="Arial" w:eastAsia="Times New Roman" w:hAnsi="Arial" w:cs="Arial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  <w:r w:rsidRPr="00910167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 xml:space="preserve">1 Go the right store. 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Access the App Store on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>iOS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devices and the Play Store on Android. </w:t>
                      </w: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507A033A" w14:textId="19AF01BF" w:rsidR="00130263" w:rsidRPr="000C6EF4" w:rsidRDefault="00130263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 w:rsidRPr="000C6EF4">
                        <w:rPr>
                          <w:rFonts w:ascii="Arial" w:eastAsia="Times New Roman" w:hAnsi="Arial" w:cs="Arial"/>
                          <w:i/>
                          <w:color w:val="555555"/>
                        </w:rPr>
                        <w:t>If you’re using a Blackberry or Windows phone, skip these steps.</w:t>
                      </w:r>
                      <w:r w:rsidRPr="000C6EF4"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 You’ll need to use t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he web version of the app instead. </w:t>
                      </w:r>
                      <w:r w:rsidRPr="00910167">
                        <w:rPr>
                          <w:rFonts w:ascii="Arial" w:eastAsia="Times New Roman" w:hAnsi="Arial" w:cs="Arial"/>
                          <w:color w:val="555555"/>
                          <w:highlight w:val="yellow"/>
                        </w:rPr>
                        <w:t>&lt;&lt;LINK HERE&gt;&gt;</w:t>
                      </w:r>
                    </w:p>
                    <w:p w14:paraId="2B29B639" w14:textId="77777777" w:rsidR="00130263" w:rsidRDefault="00130263">
                      <w:pPr>
                        <w:rPr>
                          <w:rFonts w:ascii="Arial" w:eastAsia="Times New Roman" w:hAnsi="Arial" w:cs="Arial"/>
                        </w:rPr>
                      </w:pPr>
                    </w:p>
                    <w:p w14:paraId="1D16D308" w14:textId="4DB429D3" w:rsidR="00130263" w:rsidRDefault="00130263" w:rsidP="00924AEB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 w:rsidRPr="00910167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2 Install the app.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Search for “norm event.” Once you’ve found the app, tap either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555555"/>
                        </w:rPr>
                        <w:t>D</w:t>
                      </w:r>
                      <w:r w:rsidRPr="00924AEB">
                        <w:rPr>
                          <w:rFonts w:ascii="Arial" w:eastAsia="Times New Roman" w:hAnsi="Arial" w:cs="Arial"/>
                          <w:b/>
                          <w:color w:val="555555"/>
                        </w:rPr>
                        <w:t>ownload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 or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555555"/>
                        </w:rPr>
                        <w:t>I</w:t>
                      </w:r>
                      <w:r w:rsidRPr="00924AEB">
                        <w:rPr>
                          <w:rFonts w:ascii="Arial" w:eastAsia="Times New Roman" w:hAnsi="Arial" w:cs="Arial"/>
                          <w:b/>
                          <w:color w:val="555555"/>
                        </w:rPr>
                        <w:t>nstall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. </w:t>
                      </w:r>
                    </w:p>
                    <w:p w14:paraId="20F56CA0" w14:textId="77777777" w:rsidR="00130263" w:rsidRDefault="00130263" w:rsidP="00924AEB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</w:p>
                    <w:p w14:paraId="7E9C15A0" w14:textId="13B5552D" w:rsidR="00130263" w:rsidRDefault="00130263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After installing, a new icon will appear on the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>homescreen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 of your phone.     </w:t>
                      </w:r>
                    </w:p>
                    <w:p w14:paraId="785EBFB9" w14:textId="77777777" w:rsidR="00130263" w:rsidRDefault="00130263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</w:p>
                    <w:p w14:paraId="775DD814" w14:textId="0488F8E0" w:rsidR="00130263" w:rsidRPr="008F28F5" w:rsidRDefault="00130263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28F5">
        <w:rPr>
          <w:noProof/>
        </w:rPr>
        <w:drawing>
          <wp:anchor distT="0" distB="0" distL="114300" distR="114300" simplePos="0" relativeHeight="251681792" behindDoc="0" locked="0" layoutInCell="1" allowOverlap="1" wp14:anchorId="1D3E4FED" wp14:editId="1BBB10F1">
            <wp:simplePos x="0" y="0"/>
            <wp:positionH relativeFrom="column">
              <wp:posOffset>-660037</wp:posOffset>
            </wp:positionH>
            <wp:positionV relativeFrom="paragraph">
              <wp:posOffset>3552462</wp:posOffset>
            </wp:positionV>
            <wp:extent cx="2810510" cy="52501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-Vertic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8F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C8F33" wp14:editId="7AEE36E5">
                <wp:simplePos x="0" y="0"/>
                <wp:positionH relativeFrom="column">
                  <wp:posOffset>2432141</wp:posOffset>
                </wp:positionH>
                <wp:positionV relativeFrom="paragraph">
                  <wp:posOffset>5215164</wp:posOffset>
                </wp:positionV>
                <wp:extent cx="3277870" cy="441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31961C" w14:textId="7BF917EA" w:rsidR="00130263" w:rsidRPr="00910167" w:rsidRDefault="00130263" w:rsidP="005A50CD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456A"/>
                                <w:sz w:val="48"/>
                                <w:szCs w:val="48"/>
                              </w:rPr>
                            </w:pPr>
                            <w:r w:rsidRPr="00910167">
                              <w:rPr>
                                <w:rFonts w:ascii="Arial" w:hAnsi="Arial" w:cs="Arial"/>
                                <w:b/>
                                <w:color w:val="00456A"/>
                                <w:sz w:val="48"/>
                                <w:szCs w:val="48"/>
                              </w:rPr>
                              <w:t>Or check for updates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9" type="#_x0000_t202" style="position:absolute;margin-left:191.5pt;margin-top:410.65pt;width:258.1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" filled="f" stroked="f">
                <v:textbox style="mso-fit-shape-to-text:t">
                  <w:txbxContent>
                    <w:p w14:paraId="6331961C" w14:textId="7BF917EA" w:rsidR="00130263" w:rsidRPr="00910167" w:rsidRDefault="00130263" w:rsidP="005A50CD">
                      <w:pPr>
                        <w:rPr>
                          <w:rFonts w:ascii="Arial" w:hAnsi="Arial" w:cs="Arial"/>
                          <w:b/>
                          <w:noProof/>
                          <w:color w:val="00456A"/>
                          <w:sz w:val="48"/>
                          <w:szCs w:val="48"/>
                        </w:rPr>
                      </w:pPr>
                      <w:r w:rsidRPr="00910167">
                        <w:rPr>
                          <w:rFonts w:ascii="Arial" w:hAnsi="Arial" w:cs="Arial"/>
                          <w:b/>
                          <w:color w:val="00456A"/>
                          <w:sz w:val="48"/>
                          <w:szCs w:val="48"/>
                        </w:rPr>
                        <w:t>Or check for updates</w:t>
                      </w:r>
                    </w:p>
                  </w:txbxContent>
                </v:textbox>
              </v:shape>
            </w:pict>
          </mc:Fallback>
        </mc:AlternateContent>
      </w:r>
      <w:r w:rsidR="008F28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45FA8" wp14:editId="1C70CDEF">
                <wp:simplePos x="0" y="0"/>
                <wp:positionH relativeFrom="column">
                  <wp:posOffset>2433320</wp:posOffset>
                </wp:positionH>
                <wp:positionV relativeFrom="paragraph">
                  <wp:posOffset>5807075</wp:posOffset>
                </wp:positionV>
                <wp:extent cx="4144010" cy="19075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90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DE82E" w14:textId="6C4E2D1A" w:rsidR="00130263" w:rsidRDefault="00130263" w:rsidP="005A50CD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9101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1 Go to the right store.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Access the App Store on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>iOS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devices and the Play Store on Android.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46A12665" w14:textId="42BF3C0F" w:rsidR="00130263" w:rsidRDefault="00130263" w:rsidP="005A50CD">
                            <w:pP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</w:pPr>
                            <w:r w:rsidRPr="009101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2 Check for updates.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If you have an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>iOS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device, tap the </w:t>
                            </w:r>
                            <w:r w:rsidRPr="002A7E54">
                              <w:rPr>
                                <w:rFonts w:ascii="Arial" w:eastAsia="Times New Roman" w:hAnsi="Arial" w:cs="Arial"/>
                                <w:b/>
                                <w:color w:val="434343"/>
                              </w:rPr>
                              <w:t>Updates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tab and check the list to see if any updates are available for your app. </w:t>
                            </w:r>
                          </w:p>
                          <w:p w14:paraId="1C6EBB46" w14:textId="77777777" w:rsidR="00130263" w:rsidRDefault="00130263" w:rsidP="005A50CD">
                            <w:pP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</w:pPr>
                          </w:p>
                          <w:p w14:paraId="7B6B5C92" w14:textId="4B69A9D4" w:rsidR="00130263" w:rsidRPr="005A50CD" w:rsidRDefault="00130263" w:rsidP="005A50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For an Android device, tap the hamburger icon, then </w:t>
                            </w:r>
                            <w:proofErr w:type="gramStart"/>
                            <w:r w:rsidRPr="002A7E54">
                              <w:rPr>
                                <w:rFonts w:ascii="Arial" w:eastAsia="Times New Roman" w:hAnsi="Arial" w:cs="Arial"/>
                                <w:b/>
                                <w:color w:val="434343"/>
                              </w:rPr>
                              <w:t>My</w:t>
                            </w:r>
                            <w:proofErr w:type="gramEnd"/>
                            <w:r w:rsidRPr="002A7E54">
                              <w:rPr>
                                <w:rFonts w:ascii="Arial" w:eastAsia="Times New Roman" w:hAnsi="Arial" w:cs="Arial"/>
                                <w:b/>
                                <w:color w:val="434343"/>
                              </w:rPr>
                              <w:t xml:space="preserve"> apps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. Check to see if your app is listed under “Updates.” If it is, tap its name, then </w:t>
                            </w:r>
                            <w:r w:rsidRPr="002A7E54">
                              <w:rPr>
                                <w:rFonts w:ascii="Arial" w:eastAsia="Times New Roman" w:hAnsi="Arial" w:cs="Arial"/>
                                <w:b/>
                                <w:color w:val="434343"/>
                              </w:rPr>
                              <w:t>Update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91.6pt;margin-top:457.25pt;width:326.3pt;height:15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" filled="f" stroked="f">
                <v:textbox>
                  <w:txbxContent>
                    <w:p w14:paraId="6D5DE82E" w14:textId="6C4E2D1A" w:rsidR="00130263" w:rsidRDefault="00130263" w:rsidP="005A50CD">
                      <w:pPr>
                        <w:rPr>
                          <w:rFonts w:ascii="Arial" w:eastAsia="Times New Roman" w:hAnsi="Arial" w:cs="Arial"/>
                        </w:rPr>
                      </w:pPr>
                      <w:r w:rsidRPr="00910167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1 Go to the right store.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Access the App Store on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>iOS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devices and the Play Store on Android.</w:t>
                      </w: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46A12665" w14:textId="42BF3C0F" w:rsidR="00130263" w:rsidRDefault="00130263" w:rsidP="005A50CD">
                      <w:pPr>
                        <w:rPr>
                          <w:rFonts w:ascii="Arial" w:eastAsia="Times New Roman" w:hAnsi="Arial" w:cs="Arial"/>
                          <w:color w:val="434343"/>
                        </w:rPr>
                      </w:pPr>
                      <w:r w:rsidRPr="00910167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2 Check for updates.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If you have an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>iOS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device, tap the </w:t>
                      </w:r>
                      <w:r w:rsidRPr="002A7E54">
                        <w:rPr>
                          <w:rFonts w:ascii="Arial" w:eastAsia="Times New Roman" w:hAnsi="Arial" w:cs="Arial"/>
                          <w:b/>
                          <w:color w:val="434343"/>
                        </w:rPr>
                        <w:t>Updates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tab and check the list to see if any updates are available for your app. </w:t>
                      </w:r>
                    </w:p>
                    <w:p w14:paraId="1C6EBB46" w14:textId="77777777" w:rsidR="00130263" w:rsidRDefault="00130263" w:rsidP="005A50CD">
                      <w:pPr>
                        <w:rPr>
                          <w:rFonts w:ascii="Arial" w:eastAsia="Times New Roman" w:hAnsi="Arial" w:cs="Arial"/>
                          <w:color w:val="434343"/>
                        </w:rPr>
                      </w:pPr>
                    </w:p>
                    <w:p w14:paraId="7B6B5C92" w14:textId="4B69A9D4" w:rsidR="00130263" w:rsidRPr="005A50CD" w:rsidRDefault="00130263" w:rsidP="005A50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For an Android device, tap the hamburger icon, then </w:t>
                      </w:r>
                      <w:proofErr w:type="gramStart"/>
                      <w:r w:rsidRPr="002A7E54">
                        <w:rPr>
                          <w:rFonts w:ascii="Arial" w:eastAsia="Times New Roman" w:hAnsi="Arial" w:cs="Arial"/>
                          <w:b/>
                          <w:color w:val="434343"/>
                        </w:rPr>
                        <w:t>My</w:t>
                      </w:r>
                      <w:proofErr w:type="gramEnd"/>
                      <w:r w:rsidRPr="002A7E54">
                        <w:rPr>
                          <w:rFonts w:ascii="Arial" w:eastAsia="Times New Roman" w:hAnsi="Arial" w:cs="Arial"/>
                          <w:b/>
                          <w:color w:val="434343"/>
                        </w:rPr>
                        <w:t xml:space="preserve"> apps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. Check to see if your app is listed under “Updates.” If it is, tap its name, then </w:t>
                      </w:r>
                      <w:r w:rsidRPr="002A7E54">
                        <w:rPr>
                          <w:rFonts w:ascii="Arial" w:eastAsia="Times New Roman" w:hAnsi="Arial" w:cs="Arial"/>
                          <w:b/>
                          <w:color w:val="434343"/>
                        </w:rPr>
                        <w:t>Update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1F5">
        <w:rPr>
          <w:rFonts w:ascii="Cambria Math" w:hAnsi="Cambria Math"/>
          <w:i/>
          <w:noProof/>
        </w:rPr>
        <w:drawing>
          <wp:anchor distT="0" distB="0" distL="114300" distR="114300" simplePos="0" relativeHeight="251659263" behindDoc="0" locked="0" layoutInCell="1" allowOverlap="1" wp14:anchorId="6068EB62" wp14:editId="33383CB8">
            <wp:simplePos x="0" y="0"/>
            <wp:positionH relativeFrom="column">
              <wp:posOffset>3746472</wp:posOffset>
            </wp:positionH>
            <wp:positionV relativeFrom="paragraph">
              <wp:posOffset>-607060</wp:posOffset>
            </wp:positionV>
            <wp:extent cx="2840355" cy="54108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Devices-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F5">
        <w:rPr>
          <w:noProof/>
        </w:rPr>
        <w:drawing>
          <wp:anchor distT="0" distB="0" distL="114300" distR="114300" simplePos="0" relativeHeight="251658238" behindDoc="0" locked="0" layoutInCell="1" allowOverlap="1" wp14:anchorId="2A2CCA5D" wp14:editId="41148DB4">
            <wp:simplePos x="0" y="0"/>
            <wp:positionH relativeFrom="column">
              <wp:posOffset>4222115</wp:posOffset>
            </wp:positionH>
            <wp:positionV relativeFrom="paragraph">
              <wp:posOffset>365125</wp:posOffset>
            </wp:positionV>
            <wp:extent cx="1915610" cy="340739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38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610" cy="340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74">
        <w:rPr>
          <w:noProof/>
        </w:rPr>
        <w:drawing>
          <wp:anchor distT="0" distB="0" distL="114300" distR="114300" simplePos="0" relativeHeight="251680768" behindDoc="0" locked="0" layoutInCell="1" allowOverlap="1" wp14:anchorId="4D3E3611" wp14:editId="6DF0062D">
            <wp:simplePos x="0" y="0"/>
            <wp:positionH relativeFrom="column">
              <wp:posOffset>-405765</wp:posOffset>
            </wp:positionH>
            <wp:positionV relativeFrom="paragraph">
              <wp:posOffset>4231758</wp:posOffset>
            </wp:positionV>
            <wp:extent cx="2288245" cy="38664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nroidupdateic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700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A39" w:rsidSect="005A50CD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01DFC" w14:textId="77777777" w:rsidR="00130263" w:rsidRDefault="00130263" w:rsidP="005A50CD">
      <w:r>
        <w:separator/>
      </w:r>
    </w:p>
  </w:endnote>
  <w:endnote w:type="continuationSeparator" w:id="0">
    <w:p w14:paraId="205DDA39" w14:textId="77777777" w:rsidR="00130263" w:rsidRDefault="00130263" w:rsidP="005A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FA829" w14:textId="77777777" w:rsidR="00130263" w:rsidRDefault="00130263">
    <w:pPr>
      <w:pStyle w:val="Foot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908FBE" wp14:editId="69E766C1">
              <wp:simplePos x="0" y="0"/>
              <wp:positionH relativeFrom="column">
                <wp:posOffset>-1179195</wp:posOffset>
              </wp:positionH>
              <wp:positionV relativeFrom="paragraph">
                <wp:posOffset>483235</wp:posOffset>
              </wp:positionV>
              <wp:extent cx="7835900" cy="173990"/>
              <wp:effectExtent l="0" t="0" r="38100" b="292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73990"/>
                      </a:xfrm>
                      <a:prstGeom prst="rect">
                        <a:avLst/>
                      </a:prstGeom>
                      <a:solidFill>
                        <a:srgbClr val="BBDA76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8CD1A38" id="Rectangle_x0020_6" o:spid="_x0000_s1026" style="position:absolute;margin-left:-92.85pt;margin-top:38.05pt;width:617pt;height:1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" fillcolor="#bbda76" strokecolor="#4579b8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CD86E" w14:textId="77777777" w:rsidR="00130263" w:rsidRDefault="00130263" w:rsidP="005A50CD">
      <w:r>
        <w:separator/>
      </w:r>
    </w:p>
  </w:footnote>
  <w:footnote w:type="continuationSeparator" w:id="0">
    <w:p w14:paraId="369D32BD" w14:textId="77777777" w:rsidR="00130263" w:rsidRDefault="00130263" w:rsidP="005A50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EF9DC" w14:textId="77777777" w:rsidR="00130263" w:rsidRDefault="00130263">
    <w:pPr>
      <w:pStyle w:val="Head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4BD40" wp14:editId="55B694B5">
              <wp:simplePos x="0" y="0"/>
              <wp:positionH relativeFrom="column">
                <wp:posOffset>-1143000</wp:posOffset>
              </wp:positionH>
              <wp:positionV relativeFrom="paragraph">
                <wp:posOffset>-457200</wp:posOffset>
              </wp:positionV>
              <wp:extent cx="7835900" cy="1306195"/>
              <wp:effectExtent l="0" t="0" r="38100" b="146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306195"/>
                      </a:xfrm>
                      <a:prstGeom prst="rect">
                        <a:avLst/>
                      </a:prstGeom>
                      <a:solidFill>
                        <a:srgbClr val="00456A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89.95pt;margin-top:-35.95pt;width:617pt;height:10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" fillcolor="#00456a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60287" behindDoc="0" locked="0" layoutInCell="1" allowOverlap="1" wp14:anchorId="76E24E56" wp14:editId="62E440A3">
          <wp:simplePos x="0" y="0"/>
          <wp:positionH relativeFrom="column">
            <wp:posOffset>-1127125</wp:posOffset>
          </wp:positionH>
          <wp:positionV relativeFrom="paragraph">
            <wp:posOffset>4400640</wp:posOffset>
          </wp:positionV>
          <wp:extent cx="7779657" cy="5964404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_background_l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57" cy="5964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DDF"/>
    <w:rsid w:val="000B17F4"/>
    <w:rsid w:val="000C6EF4"/>
    <w:rsid w:val="00130263"/>
    <w:rsid w:val="001C41F5"/>
    <w:rsid w:val="001C6033"/>
    <w:rsid w:val="001D391C"/>
    <w:rsid w:val="001F460D"/>
    <w:rsid w:val="00264AC3"/>
    <w:rsid w:val="002A7E54"/>
    <w:rsid w:val="002B5AB1"/>
    <w:rsid w:val="002E3ECE"/>
    <w:rsid w:val="003E5574"/>
    <w:rsid w:val="00434A39"/>
    <w:rsid w:val="004641E7"/>
    <w:rsid w:val="004F3BDC"/>
    <w:rsid w:val="00525A03"/>
    <w:rsid w:val="00592060"/>
    <w:rsid w:val="00593843"/>
    <w:rsid w:val="005A50CD"/>
    <w:rsid w:val="00631602"/>
    <w:rsid w:val="00652F05"/>
    <w:rsid w:val="00694DC5"/>
    <w:rsid w:val="007E34BA"/>
    <w:rsid w:val="008277E7"/>
    <w:rsid w:val="008F28F5"/>
    <w:rsid w:val="00910167"/>
    <w:rsid w:val="009108B4"/>
    <w:rsid w:val="00911FD9"/>
    <w:rsid w:val="00924AEB"/>
    <w:rsid w:val="009A1DB6"/>
    <w:rsid w:val="009A2492"/>
    <w:rsid w:val="009C1257"/>
    <w:rsid w:val="00A1488E"/>
    <w:rsid w:val="00AB0839"/>
    <w:rsid w:val="00B72DDF"/>
    <w:rsid w:val="00BF6CA2"/>
    <w:rsid w:val="00C14FAF"/>
    <w:rsid w:val="00C94B61"/>
    <w:rsid w:val="00D91C0D"/>
    <w:rsid w:val="00F041C5"/>
    <w:rsid w:val="00F81118"/>
    <w:rsid w:val="00FE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0E68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.zaenglein:Desktop:Docs:attendeefacing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C01F9A-8FE5-0842-B179-C3389C1F7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attendeefacingtemplate.dotx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Zaenglein, Max</dc:creator>
  <cp:keywords/>
  <dc:description/>
  <cp:lastModifiedBy>Ginny Inman</cp:lastModifiedBy>
  <cp:revision>8</cp:revision>
  <dcterms:created xsi:type="dcterms:W3CDTF">2016-07-17T20:55:00Z</dcterms:created>
  <dcterms:modified xsi:type="dcterms:W3CDTF">2016-07-17T21:32:00Z</dcterms:modified>
</cp:coreProperties>
</file>